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645" w:rsidRPr="00922A01" w:rsidRDefault="00922645" w:rsidP="006A75F3">
      <w:pPr>
        <w:tabs>
          <w:tab w:val="center" w:pos="5400"/>
          <w:tab w:val="left" w:pos="7703"/>
          <w:tab w:val="left" w:pos="8004"/>
          <w:tab w:val="left" w:pos="8850"/>
          <w:tab w:val="left" w:pos="9405"/>
        </w:tabs>
        <w:rPr>
          <w:rFonts w:cs="Times New Roman"/>
          <w:b/>
          <w:bCs/>
          <w:color w:val="800080"/>
          <w:sz w:val="32"/>
          <w:szCs w:val="3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462pt;margin-top:-9pt;width:79.45pt;height:114.8pt;z-index:251658240" stroked="t">
            <v:imagedata r:id="rId7" o:title=""/>
          </v:shape>
        </w:pict>
      </w:r>
      <w:r w:rsidRPr="00922A01">
        <w:rPr>
          <w:rFonts w:cs="Times New Roman"/>
          <w:b/>
          <w:bCs/>
          <w:color w:val="800080"/>
          <w:sz w:val="40"/>
          <w:szCs w:val="40"/>
        </w:rPr>
        <w:tab/>
        <w:t>CURRICULUM VITAE</w:t>
      </w:r>
      <w:r w:rsidRPr="00922A01">
        <w:rPr>
          <w:rFonts w:cs="Times New Roman"/>
          <w:b/>
          <w:bCs/>
          <w:color w:val="800080"/>
          <w:sz w:val="40"/>
          <w:szCs w:val="40"/>
        </w:rPr>
        <w:tab/>
      </w:r>
      <w:r w:rsidRPr="00922A01">
        <w:rPr>
          <w:rFonts w:cs="Times New Roman"/>
          <w:b/>
          <w:bCs/>
          <w:color w:val="800080"/>
          <w:sz w:val="40"/>
          <w:szCs w:val="40"/>
        </w:rPr>
        <w:tab/>
      </w:r>
      <w:r w:rsidRPr="00922A01">
        <w:rPr>
          <w:rFonts w:cs="Times New Roman"/>
          <w:b/>
          <w:bCs/>
          <w:color w:val="800080"/>
          <w:sz w:val="32"/>
          <w:szCs w:val="32"/>
        </w:rPr>
        <w:tab/>
      </w:r>
      <w:r w:rsidRPr="00922A01">
        <w:rPr>
          <w:rFonts w:cs="Times New Roman"/>
          <w:b/>
          <w:bCs/>
          <w:color w:val="800080"/>
          <w:sz w:val="32"/>
          <w:szCs w:val="32"/>
        </w:rPr>
        <w:tab/>
      </w:r>
    </w:p>
    <w:p w:rsidR="00922645" w:rsidRPr="006A75F3" w:rsidRDefault="00922645" w:rsidP="00790D69">
      <w:pPr>
        <w:snapToGrid w:val="0"/>
        <w:spacing w:after="0" w:line="240" w:lineRule="auto"/>
        <w:rPr>
          <w:rFonts w:ascii="Cambria" w:hAnsi="Cambria" w:cs="Times New Roman"/>
          <w:b/>
          <w:bCs/>
          <w:color w:val="333399"/>
          <w:sz w:val="24"/>
          <w:szCs w:val="24"/>
        </w:rPr>
      </w:pPr>
      <w:r w:rsidRPr="006A75F3">
        <w:rPr>
          <w:rFonts w:ascii="Cambria" w:hAnsi="Cambria" w:cs="Times New Roman"/>
          <w:b/>
          <w:bCs/>
          <w:color w:val="333399"/>
          <w:sz w:val="24"/>
          <w:szCs w:val="24"/>
        </w:rPr>
        <w:t>MAHER MOHAMMAD HEJAZI</w:t>
      </w:r>
    </w:p>
    <w:p w:rsidR="00922645" w:rsidRPr="006A75F3" w:rsidRDefault="00922645" w:rsidP="006A75F3">
      <w:pPr>
        <w:snapToGrid w:val="0"/>
        <w:spacing w:after="0" w:line="240" w:lineRule="auto"/>
        <w:rPr>
          <w:rFonts w:ascii="Cambria" w:hAnsi="Cambria" w:cs="Times New Roman"/>
          <w:b/>
          <w:bCs/>
          <w:color w:val="333399"/>
          <w:sz w:val="24"/>
          <w:szCs w:val="24"/>
        </w:rPr>
      </w:pPr>
      <w:r w:rsidRPr="006A75F3">
        <w:rPr>
          <w:rFonts w:ascii="Cambria" w:hAnsi="Cambria" w:cs="Times New Roman"/>
          <w:b/>
          <w:bCs/>
          <w:color w:val="333399"/>
          <w:sz w:val="24"/>
          <w:szCs w:val="24"/>
        </w:rPr>
        <w:t>Mob: 055-2779920</w:t>
      </w:r>
    </w:p>
    <w:p w:rsidR="00922645" w:rsidRPr="006A75F3" w:rsidRDefault="00922645" w:rsidP="006A75F3">
      <w:pPr>
        <w:snapToGrid w:val="0"/>
        <w:spacing w:after="0" w:line="240" w:lineRule="auto"/>
        <w:rPr>
          <w:rFonts w:ascii="Cambria" w:hAnsi="Cambria" w:cs="Times New Roman"/>
          <w:b/>
          <w:bCs/>
          <w:color w:val="333399"/>
          <w:sz w:val="24"/>
          <w:szCs w:val="24"/>
        </w:rPr>
      </w:pPr>
      <w:r w:rsidRPr="006A75F3">
        <w:rPr>
          <w:rFonts w:ascii="Cambria" w:hAnsi="Cambria" w:cs="Times New Roman"/>
          <w:b/>
          <w:bCs/>
          <w:color w:val="333399"/>
          <w:sz w:val="24"/>
          <w:szCs w:val="24"/>
        </w:rPr>
        <w:t>Email:</w:t>
      </w:r>
      <w:r w:rsidRPr="00922A01">
        <w:rPr>
          <w:rFonts w:ascii="Times" w:hAnsi="Times" w:cs="Times New Roman"/>
          <w:color w:val="333399"/>
          <w:sz w:val="24"/>
          <w:szCs w:val="24"/>
        </w:rPr>
        <w:t>maher-kingdom@hotmail.com</w:t>
      </w:r>
    </w:p>
    <w:p w:rsidR="00922645" w:rsidRPr="006A75F3" w:rsidRDefault="00922645" w:rsidP="003111A9">
      <w:pPr>
        <w:snapToGrid w:val="0"/>
        <w:spacing w:after="0" w:line="240" w:lineRule="auto"/>
        <w:rPr>
          <w:rFonts w:ascii="Cambria" w:hAnsi="Cambria" w:cs="Times New Roman"/>
          <w:b/>
          <w:bCs/>
          <w:color w:val="333399"/>
          <w:sz w:val="24"/>
          <w:szCs w:val="24"/>
        </w:rPr>
      </w:pPr>
      <w:r w:rsidRPr="006A75F3">
        <w:rPr>
          <w:rFonts w:ascii="Cambria" w:hAnsi="Cambria" w:cs="Times New Roman"/>
          <w:b/>
          <w:bCs/>
          <w:color w:val="333399"/>
          <w:sz w:val="24"/>
          <w:szCs w:val="24"/>
        </w:rPr>
        <w:t>Abu Dhabi</w:t>
      </w:r>
    </w:p>
    <w:p w:rsidR="00922645" w:rsidRPr="00282302" w:rsidRDefault="00922645" w:rsidP="004B356D">
      <w:pPr>
        <w:pBdr>
          <w:bottom w:val="single" w:sz="4" w:space="1" w:color="auto"/>
        </w:pBdr>
        <w:snapToGri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922645" w:rsidRPr="00750071" w:rsidRDefault="00922645" w:rsidP="00DD1AFA">
      <w:pPr>
        <w:rPr>
          <w:rFonts w:ascii="Times New Roman" w:hAnsi="Times New Roman" w:cs="Times New Roman"/>
          <w:b/>
          <w:bCs/>
          <w:color w:val="333399"/>
          <w:sz w:val="24"/>
          <w:szCs w:val="24"/>
          <w:u w:val="single"/>
        </w:rPr>
      </w:pPr>
      <w:r w:rsidRPr="00750071">
        <w:rPr>
          <w:rFonts w:ascii="Times New Roman" w:hAnsi="Times New Roman" w:cs="Times New Roman"/>
          <w:b/>
          <w:bCs/>
          <w:color w:val="333399"/>
          <w:sz w:val="24"/>
          <w:szCs w:val="24"/>
          <w:u w:val="single"/>
        </w:rPr>
        <w:t xml:space="preserve">Objectives </w:t>
      </w:r>
    </w:p>
    <w:p w:rsidR="00922645" w:rsidRPr="00282302" w:rsidRDefault="00922645" w:rsidP="0076077A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2302">
        <w:rPr>
          <w:rFonts w:ascii="Times New Roman" w:hAnsi="Times New Roman" w:cs="Times New Roman"/>
          <w:color w:val="000000"/>
          <w:sz w:val="24"/>
          <w:szCs w:val="24"/>
        </w:rPr>
        <w:t>Seeking a position in your reputed company. With full confidence and responsibility, I look for a suitable environment wherein my varied experience could be fully utilized and satisfy your requirements and I am confident that I can serve your reputed organization by giving significant contributions and relevant advances from my career.</w:t>
      </w:r>
    </w:p>
    <w:p w:rsidR="00922645" w:rsidRPr="00750071" w:rsidRDefault="00922645" w:rsidP="003675A1">
      <w:pPr>
        <w:rPr>
          <w:rFonts w:ascii="Times New Roman" w:hAnsi="Times New Roman" w:cs="Times New Roman"/>
          <w:b/>
          <w:bCs/>
          <w:color w:val="333399"/>
          <w:sz w:val="24"/>
          <w:szCs w:val="24"/>
          <w:u w:val="single"/>
        </w:rPr>
      </w:pPr>
      <w:r w:rsidRPr="00750071">
        <w:rPr>
          <w:rFonts w:ascii="Times New Roman" w:hAnsi="Times New Roman" w:cs="Times New Roman"/>
          <w:b/>
          <w:bCs/>
          <w:color w:val="333399"/>
          <w:sz w:val="24"/>
          <w:szCs w:val="24"/>
          <w:u w:val="single"/>
        </w:rPr>
        <w:t>Personal Details</w:t>
      </w:r>
    </w:p>
    <w:p w:rsidR="00922645" w:rsidRPr="00282302" w:rsidRDefault="00922645" w:rsidP="00D1206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82302">
        <w:rPr>
          <w:rFonts w:ascii="Times New Roman" w:hAnsi="Times New Roman" w:cs="Times New Roman"/>
          <w:b/>
          <w:bCs/>
          <w:color w:val="000000"/>
          <w:sz w:val="24"/>
          <w:szCs w:val="24"/>
        </w:rPr>
        <w:t>Date of birth</w:t>
      </w:r>
      <w:r w:rsidRPr="00282302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282302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  <w:t>:</w:t>
      </w:r>
      <w:r w:rsidRPr="00282302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10/01/1990</w:t>
      </w:r>
    </w:p>
    <w:p w:rsidR="00922645" w:rsidRPr="00282302" w:rsidRDefault="00922645" w:rsidP="00D1206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82302">
        <w:rPr>
          <w:rFonts w:ascii="Times New Roman" w:hAnsi="Times New Roman" w:cs="Times New Roman"/>
          <w:b/>
          <w:bCs/>
          <w:color w:val="000000"/>
          <w:sz w:val="24"/>
          <w:szCs w:val="24"/>
        </w:rPr>
        <w:t>Nationality</w:t>
      </w:r>
      <w:r w:rsidRPr="00282302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282302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  <w:t>:</w:t>
      </w:r>
      <w:r w:rsidRPr="00282302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Syria</w:t>
      </w:r>
    </w:p>
    <w:p w:rsidR="00922645" w:rsidRPr="00282302" w:rsidRDefault="00922645" w:rsidP="00D1206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82302">
        <w:rPr>
          <w:rFonts w:ascii="Times New Roman" w:hAnsi="Times New Roman" w:cs="Times New Roman"/>
          <w:b/>
          <w:bCs/>
          <w:color w:val="000000"/>
          <w:sz w:val="24"/>
          <w:szCs w:val="24"/>
        </w:rPr>
        <w:t>Marital Status</w:t>
      </w:r>
      <w:r w:rsidRPr="00282302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  <w:t>:</w:t>
      </w:r>
      <w:r w:rsidRPr="00282302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Married</w:t>
      </w:r>
    </w:p>
    <w:p w:rsidR="00922645" w:rsidRPr="00282302" w:rsidRDefault="00922645" w:rsidP="003675A1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82302">
        <w:rPr>
          <w:rFonts w:ascii="Times New Roman" w:hAnsi="Times New Roman" w:cs="Times New Roman"/>
          <w:b/>
          <w:bCs/>
          <w:color w:val="000000"/>
          <w:sz w:val="24"/>
          <w:szCs w:val="24"/>
        </w:rPr>
        <w:t>Gender</w:t>
      </w:r>
      <w:r w:rsidRPr="00282302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282302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  <w:t>:</w:t>
      </w:r>
      <w:r w:rsidRPr="00282302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  <w:t>Male</w:t>
      </w:r>
    </w:p>
    <w:p w:rsidR="00922645" w:rsidRPr="00282302" w:rsidRDefault="00922645" w:rsidP="003675A1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82302">
        <w:rPr>
          <w:rFonts w:ascii="Times New Roman" w:hAnsi="Times New Roman" w:cs="Times New Roman"/>
          <w:b/>
          <w:bCs/>
          <w:color w:val="000000"/>
          <w:sz w:val="24"/>
          <w:szCs w:val="24"/>
        </w:rPr>
        <w:t>Religion</w:t>
      </w:r>
      <w:r w:rsidRPr="00282302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282302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  <w:t>:</w:t>
      </w:r>
      <w:r w:rsidRPr="00282302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  <w:t>Muslim</w:t>
      </w:r>
    </w:p>
    <w:p w:rsidR="00922645" w:rsidRDefault="00922645" w:rsidP="00790D6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82302">
        <w:rPr>
          <w:rFonts w:ascii="Times New Roman" w:hAnsi="Times New Roman" w:cs="Times New Roman"/>
          <w:b/>
          <w:bCs/>
          <w:color w:val="000000"/>
          <w:sz w:val="24"/>
          <w:szCs w:val="24"/>
        </w:rPr>
        <w:t>Language Known</w:t>
      </w:r>
      <w:r w:rsidRPr="00282302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  <w:t>:</w:t>
      </w:r>
      <w:r w:rsidRPr="00282302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  <w:t>Arabic, English.</w:t>
      </w:r>
    </w:p>
    <w:p w:rsidR="00922645" w:rsidRPr="00282302" w:rsidRDefault="00922645" w:rsidP="00790D6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Visa Status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  <w:t>: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  <w:t>Transferable</w:t>
      </w:r>
    </w:p>
    <w:p w:rsidR="00922645" w:rsidRDefault="00922645" w:rsidP="00A22822">
      <w:pPr>
        <w:pStyle w:val="Heading4"/>
        <w:jc w:val="lowKashida"/>
        <w:rPr>
          <w:rFonts w:ascii="Times New Roman" w:hAnsi="Times New Roman"/>
          <w:color w:val="333399"/>
          <w:sz w:val="24"/>
          <w:szCs w:val="24"/>
          <w:u w:val="single"/>
          <w:lang w:val="en-US"/>
        </w:rPr>
      </w:pPr>
      <w:r w:rsidRPr="00750071">
        <w:rPr>
          <w:rFonts w:ascii="Times New Roman" w:hAnsi="Times New Roman"/>
          <w:color w:val="333399"/>
          <w:sz w:val="24"/>
          <w:szCs w:val="24"/>
          <w:u w:val="single"/>
        </w:rPr>
        <w:t>Work Experience</w:t>
      </w:r>
      <w:r w:rsidRPr="00750071">
        <w:rPr>
          <w:rFonts w:ascii="Times New Roman" w:hAnsi="Times New Roman"/>
          <w:color w:val="333399"/>
          <w:sz w:val="24"/>
          <w:szCs w:val="24"/>
          <w:u w:val="single"/>
          <w:lang w:val="en-US"/>
        </w:rPr>
        <w:t xml:space="preserve"> </w:t>
      </w:r>
    </w:p>
    <w:p w:rsidR="00922645" w:rsidRPr="006A75F3" w:rsidRDefault="00922645" w:rsidP="00D1206E">
      <w:pPr>
        <w:rPr>
          <w:sz w:val="2"/>
          <w:szCs w:val="2"/>
          <w:lang w:eastAsia="es-ES"/>
        </w:rPr>
      </w:pPr>
    </w:p>
    <w:p w:rsidR="00922645" w:rsidRDefault="00922645" w:rsidP="00D1206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2302">
        <w:rPr>
          <w:rFonts w:ascii="Times New Roman" w:hAnsi="Times New Roman" w:cs="Times New Roman"/>
          <w:sz w:val="24"/>
          <w:szCs w:val="24"/>
        </w:rPr>
        <w:t xml:space="preserve">Worked as </w:t>
      </w:r>
      <w:r>
        <w:rPr>
          <w:rFonts w:ascii="Times New Roman" w:hAnsi="Times New Roman" w:cs="Times New Roman"/>
          <w:sz w:val="24"/>
          <w:szCs w:val="24"/>
        </w:rPr>
        <w:t>Public Relation Clerk with Seven Emirates Restaurant in Abu Dhabi for 5 years.</w:t>
      </w:r>
    </w:p>
    <w:p w:rsidR="00922645" w:rsidRDefault="00922645" w:rsidP="00D1206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Experience in the field of Computer Hardware and Software.</w:t>
      </w:r>
    </w:p>
    <w:p w:rsidR="00922645" w:rsidRDefault="00922645" w:rsidP="00BE350A">
      <w:pPr>
        <w:jc w:val="both"/>
        <w:rPr>
          <w:rFonts w:ascii="Times New Roman" w:hAnsi="Times New Roman" w:cs="Times New Roman"/>
          <w:b/>
          <w:bCs/>
          <w:color w:val="333399"/>
          <w:sz w:val="24"/>
          <w:szCs w:val="24"/>
          <w:u w:val="single"/>
        </w:rPr>
      </w:pPr>
      <w:r w:rsidRPr="00750071">
        <w:rPr>
          <w:rFonts w:ascii="Times New Roman" w:hAnsi="Times New Roman" w:cs="Times New Roman"/>
          <w:b/>
          <w:bCs/>
          <w:color w:val="333399"/>
          <w:sz w:val="24"/>
          <w:szCs w:val="24"/>
          <w:u w:val="single"/>
        </w:rPr>
        <w:t>Job Descriptions</w:t>
      </w:r>
    </w:p>
    <w:p w:rsidR="00922645" w:rsidRPr="006A75F3" w:rsidRDefault="00922645" w:rsidP="00922A01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" w:hAnsi="Times"/>
          <w:sz w:val="24"/>
          <w:szCs w:val="24"/>
        </w:rPr>
      </w:pPr>
      <w:r w:rsidRPr="006A75F3">
        <w:rPr>
          <w:rFonts w:ascii="Times" w:hAnsi="Times"/>
          <w:sz w:val="24"/>
          <w:szCs w:val="24"/>
        </w:rPr>
        <w:t>Doing P</w:t>
      </w:r>
      <w:r>
        <w:rPr>
          <w:rFonts w:ascii="Times" w:hAnsi="Times"/>
          <w:sz w:val="24"/>
          <w:szCs w:val="24"/>
        </w:rPr>
        <w:t>RO</w:t>
      </w:r>
      <w:r w:rsidRPr="006A75F3">
        <w:rPr>
          <w:rFonts w:ascii="Times" w:hAnsi="Times"/>
          <w:sz w:val="24"/>
          <w:szCs w:val="24"/>
        </w:rPr>
        <w:t xml:space="preserve"> works thro</w:t>
      </w:r>
      <w:r>
        <w:rPr>
          <w:rFonts w:ascii="Times" w:hAnsi="Times"/>
          <w:sz w:val="24"/>
          <w:szCs w:val="24"/>
        </w:rPr>
        <w:t>ugh all Government departments.</w:t>
      </w:r>
    </w:p>
    <w:p w:rsidR="00922645" w:rsidRPr="006A75F3" w:rsidRDefault="00922645" w:rsidP="006A75F3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" w:hAnsi="Times"/>
          <w:sz w:val="24"/>
          <w:szCs w:val="24"/>
        </w:rPr>
      </w:pPr>
      <w:r w:rsidRPr="006A75F3">
        <w:rPr>
          <w:rFonts w:ascii="Times" w:hAnsi="Times"/>
          <w:sz w:val="24"/>
          <w:szCs w:val="24"/>
        </w:rPr>
        <w:t xml:space="preserve">Providing administrative and legal support to the management and the team members. </w:t>
      </w:r>
    </w:p>
    <w:p w:rsidR="00922645" w:rsidRPr="006A75F3" w:rsidRDefault="00922645" w:rsidP="006A75F3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" w:hAnsi="Times"/>
          <w:sz w:val="24"/>
          <w:szCs w:val="24"/>
        </w:rPr>
      </w:pPr>
      <w:r w:rsidRPr="006A75F3">
        <w:rPr>
          <w:rFonts w:ascii="Times" w:hAnsi="Times"/>
          <w:sz w:val="24"/>
          <w:szCs w:val="24"/>
        </w:rPr>
        <w:t>Gathering necessary information/documents from employees for processing.</w:t>
      </w:r>
    </w:p>
    <w:p w:rsidR="00922645" w:rsidRPr="006A75F3" w:rsidRDefault="00922645" w:rsidP="006A75F3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" w:hAnsi="Times"/>
          <w:sz w:val="24"/>
          <w:szCs w:val="24"/>
        </w:rPr>
      </w:pPr>
      <w:r w:rsidRPr="006A75F3">
        <w:rPr>
          <w:rFonts w:ascii="Times" w:hAnsi="Times"/>
          <w:sz w:val="24"/>
          <w:szCs w:val="24"/>
        </w:rPr>
        <w:t>Processing visa where applicable.</w:t>
      </w:r>
    </w:p>
    <w:p w:rsidR="00922645" w:rsidRPr="006A75F3" w:rsidRDefault="00922645" w:rsidP="006A75F3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H</w:t>
      </w:r>
      <w:r w:rsidRPr="006A75F3">
        <w:rPr>
          <w:rFonts w:ascii="Times" w:hAnsi="Times"/>
          <w:sz w:val="24"/>
          <w:szCs w:val="24"/>
        </w:rPr>
        <w:t>andling Tasheel Documents.</w:t>
      </w:r>
    </w:p>
    <w:p w:rsidR="00922645" w:rsidRDefault="00922645" w:rsidP="00922A01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" w:hAnsi="Times"/>
          <w:sz w:val="24"/>
          <w:szCs w:val="24"/>
        </w:rPr>
      </w:pPr>
      <w:r w:rsidRPr="006A75F3">
        <w:rPr>
          <w:rFonts w:ascii="Times" w:hAnsi="Times"/>
          <w:sz w:val="24"/>
          <w:szCs w:val="24"/>
        </w:rPr>
        <w:t>Knowledge of Tasheel operation module (Labor, Immigration policies and procedures)</w:t>
      </w:r>
    </w:p>
    <w:p w:rsidR="00922645" w:rsidRDefault="00922645" w:rsidP="00922A01">
      <w:pPr>
        <w:widowControl w:val="0"/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" w:hAnsi="Times"/>
          <w:sz w:val="24"/>
          <w:szCs w:val="24"/>
        </w:rPr>
      </w:pPr>
    </w:p>
    <w:p w:rsidR="00922645" w:rsidRPr="006A75F3" w:rsidRDefault="00922645" w:rsidP="00922A01">
      <w:pPr>
        <w:widowControl w:val="0"/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" w:hAnsi="Times"/>
          <w:sz w:val="24"/>
          <w:szCs w:val="24"/>
        </w:rPr>
      </w:pPr>
    </w:p>
    <w:p w:rsidR="00922645" w:rsidRPr="006A75F3" w:rsidRDefault="00922645" w:rsidP="006A75F3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" w:hAnsi="Times"/>
          <w:sz w:val="24"/>
          <w:szCs w:val="24"/>
        </w:rPr>
      </w:pPr>
    </w:p>
    <w:p w:rsidR="00922645" w:rsidRPr="00750071" w:rsidRDefault="00922645" w:rsidP="0076077A">
      <w:pPr>
        <w:jc w:val="both"/>
        <w:rPr>
          <w:rFonts w:ascii="Times New Roman" w:hAnsi="Times New Roman" w:cs="Times New Roman"/>
          <w:b/>
          <w:bCs/>
          <w:color w:val="333399"/>
          <w:sz w:val="24"/>
          <w:szCs w:val="24"/>
          <w:u w:val="single"/>
        </w:rPr>
      </w:pPr>
      <w:r w:rsidRPr="00750071">
        <w:rPr>
          <w:rFonts w:ascii="Times New Roman" w:hAnsi="Times New Roman" w:cs="Times New Roman"/>
          <w:b/>
          <w:bCs/>
          <w:color w:val="333399"/>
          <w:sz w:val="24"/>
          <w:szCs w:val="24"/>
          <w:u w:val="single"/>
        </w:rPr>
        <w:t>Education Qualification</w:t>
      </w:r>
    </w:p>
    <w:p w:rsidR="00922645" w:rsidRDefault="00922645" w:rsidP="004A70CF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bidi="ar-AE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bidi="ar-AE"/>
        </w:rPr>
        <w:t>High School Qualified from Syria.</w:t>
      </w:r>
    </w:p>
    <w:p w:rsidR="00922645" w:rsidRPr="00750071" w:rsidRDefault="00922645" w:rsidP="00D1206E">
      <w:pPr>
        <w:jc w:val="both"/>
        <w:rPr>
          <w:rFonts w:ascii="Times New Roman" w:hAnsi="Times New Roman" w:cs="Times New Roman"/>
          <w:b/>
          <w:bCs/>
          <w:color w:val="333399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color w:val="333399"/>
          <w:sz w:val="24"/>
          <w:szCs w:val="24"/>
          <w:u w:val="single"/>
        </w:rPr>
        <w:t>Courses Attended</w:t>
      </w:r>
    </w:p>
    <w:p w:rsidR="00922645" w:rsidRDefault="00922645" w:rsidP="00922A01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bidi="ar-AE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bidi="ar-AE"/>
        </w:rPr>
        <w:t>Certificate in Hardware Course (Assembling, Configring and Repairing).</w:t>
      </w:r>
    </w:p>
    <w:p w:rsidR="00922645" w:rsidRPr="00282302" w:rsidRDefault="00922645" w:rsidP="00922A01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bidi="ar-AE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bidi="ar-AE"/>
        </w:rPr>
        <w:t>Certificate in Windows - Word, Excel, Powerpoi, Internet and Access.</w:t>
      </w:r>
    </w:p>
    <w:p w:rsidR="00922645" w:rsidRPr="00750071" w:rsidRDefault="00922645" w:rsidP="0076077A">
      <w:pPr>
        <w:spacing w:after="0" w:line="360" w:lineRule="auto"/>
        <w:jc w:val="both"/>
        <w:rPr>
          <w:rFonts w:ascii="Times New Roman" w:eastAsia="Arial Unicode MS" w:hAnsi="Times New Roman" w:cs="Times New Roman"/>
          <w:color w:val="333399"/>
          <w:sz w:val="24"/>
          <w:szCs w:val="24"/>
          <w:lang w:bidi="ar-AE"/>
        </w:rPr>
      </w:pPr>
      <w:r w:rsidRPr="00750071">
        <w:rPr>
          <w:rFonts w:ascii="Times New Roman" w:hAnsi="Times New Roman" w:cs="Times New Roman"/>
          <w:b/>
          <w:bCs/>
          <w:color w:val="333399"/>
          <w:sz w:val="24"/>
          <w:szCs w:val="24"/>
          <w:u w:val="single"/>
        </w:rPr>
        <w:t>Working Skills</w:t>
      </w:r>
    </w:p>
    <w:p w:rsidR="00922645" w:rsidRPr="00282302" w:rsidRDefault="00922645" w:rsidP="002824A7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lang w:bidi="ar-AE"/>
        </w:rPr>
      </w:pPr>
      <w:r w:rsidRPr="00282302">
        <w:rPr>
          <w:rFonts w:ascii="Times New Roman" w:hAnsi="Times New Roman" w:cs="Times New Roman"/>
          <w:color w:val="000000"/>
          <w:sz w:val="24"/>
          <w:szCs w:val="24"/>
          <w:lang w:bidi="ar-AE"/>
        </w:rPr>
        <w:t>Ready to Work under any pressure level.</w:t>
      </w:r>
    </w:p>
    <w:p w:rsidR="00922645" w:rsidRPr="00282302" w:rsidRDefault="00922645" w:rsidP="002824A7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lang w:bidi="ar-AE"/>
        </w:rPr>
      </w:pPr>
      <w:r w:rsidRPr="00282302">
        <w:rPr>
          <w:rFonts w:ascii="Times New Roman" w:hAnsi="Times New Roman" w:cs="Times New Roman"/>
          <w:color w:val="000000"/>
          <w:sz w:val="24"/>
          <w:szCs w:val="24"/>
          <w:lang w:bidi="ar-AE"/>
        </w:rPr>
        <w:t xml:space="preserve">Ability to handle the People in a good manner. </w:t>
      </w:r>
    </w:p>
    <w:p w:rsidR="00922645" w:rsidRPr="00282302" w:rsidRDefault="00922645" w:rsidP="002824A7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lang w:bidi="ar-AE"/>
        </w:rPr>
      </w:pPr>
      <w:r w:rsidRPr="00282302">
        <w:rPr>
          <w:rFonts w:ascii="Times New Roman" w:hAnsi="Times New Roman" w:cs="Times New Roman"/>
          <w:color w:val="000000"/>
          <w:sz w:val="24"/>
          <w:szCs w:val="24"/>
          <w:lang w:bidi="ar-AE"/>
        </w:rPr>
        <w:t>Sincere and punctual to duties and responsibilities level.</w:t>
      </w:r>
    </w:p>
    <w:p w:rsidR="00922645" w:rsidRPr="00282302" w:rsidRDefault="00922645" w:rsidP="002824A7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lang w:bidi="ar-AE"/>
        </w:rPr>
      </w:pPr>
      <w:r w:rsidRPr="00282302">
        <w:rPr>
          <w:rFonts w:ascii="Times New Roman" w:hAnsi="Times New Roman" w:cs="Times New Roman"/>
          <w:color w:val="000000"/>
          <w:sz w:val="24"/>
          <w:szCs w:val="24"/>
          <w:lang w:bidi="ar-AE"/>
        </w:rPr>
        <w:t>Good Grasping Power with new atmosphere.</w:t>
      </w:r>
    </w:p>
    <w:p w:rsidR="00922645" w:rsidRPr="00282302" w:rsidRDefault="00922645" w:rsidP="002824A7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lang w:bidi="ar-AE"/>
        </w:rPr>
      </w:pPr>
      <w:r w:rsidRPr="00282302">
        <w:rPr>
          <w:rFonts w:ascii="Times New Roman" w:hAnsi="Times New Roman" w:cs="Times New Roman"/>
          <w:color w:val="000000"/>
          <w:sz w:val="24"/>
          <w:szCs w:val="24"/>
          <w:lang w:bidi="ar-AE"/>
        </w:rPr>
        <w:t>Good communication skills.</w:t>
      </w:r>
    </w:p>
    <w:p w:rsidR="00922645" w:rsidRPr="00282302" w:rsidRDefault="00922645" w:rsidP="002824A7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lang w:bidi="ar-AE"/>
        </w:rPr>
      </w:pPr>
      <w:r w:rsidRPr="00282302">
        <w:rPr>
          <w:rFonts w:ascii="Times New Roman" w:hAnsi="Times New Roman" w:cs="Times New Roman"/>
          <w:color w:val="000000"/>
          <w:sz w:val="24"/>
          <w:szCs w:val="24"/>
          <w:lang w:bidi="ar-AE"/>
        </w:rPr>
        <w:t>Good customer dealing skill.</w:t>
      </w:r>
    </w:p>
    <w:p w:rsidR="00922645" w:rsidRPr="00750071" w:rsidRDefault="00922645" w:rsidP="00E2612F">
      <w:pPr>
        <w:pStyle w:val="ListParagraph"/>
        <w:spacing w:line="240" w:lineRule="auto"/>
        <w:ind w:left="0"/>
        <w:rPr>
          <w:rFonts w:ascii="Times New Roman" w:hAnsi="Times New Roman" w:cs="Times New Roman"/>
          <w:b/>
          <w:bCs/>
          <w:color w:val="333399"/>
          <w:sz w:val="24"/>
          <w:szCs w:val="24"/>
          <w:u w:val="single"/>
        </w:rPr>
      </w:pPr>
      <w:r w:rsidRPr="00750071">
        <w:rPr>
          <w:rFonts w:ascii="Times New Roman" w:hAnsi="Times New Roman" w:cs="Times New Roman"/>
          <w:b/>
          <w:bCs/>
          <w:color w:val="333399"/>
          <w:sz w:val="24"/>
          <w:szCs w:val="24"/>
          <w:u w:val="single"/>
        </w:rPr>
        <w:t>KEY COMPETENCIES &amp; SKILLS</w:t>
      </w:r>
    </w:p>
    <w:p w:rsidR="00922645" w:rsidRPr="00750071" w:rsidRDefault="00922645" w:rsidP="00E2612F">
      <w:pPr>
        <w:pStyle w:val="Default"/>
        <w:rPr>
          <w:rFonts w:ascii="Times New Roman" w:hAnsi="Times New Roman"/>
          <w:b/>
          <w:bCs/>
          <w:i/>
          <w:iCs/>
          <w:color w:val="333399"/>
          <w:u w:val="single"/>
        </w:rPr>
      </w:pPr>
      <w:r w:rsidRPr="00750071">
        <w:rPr>
          <w:rFonts w:ascii="Times New Roman" w:hAnsi="Times New Roman"/>
          <w:b/>
          <w:bCs/>
          <w:i/>
          <w:iCs/>
          <w:color w:val="333399"/>
          <w:u w:val="single"/>
        </w:rPr>
        <w:t>Personal attributes</w:t>
      </w:r>
    </w:p>
    <w:p w:rsidR="00922645" w:rsidRPr="00282302" w:rsidRDefault="00922645" w:rsidP="00E2612F">
      <w:pPr>
        <w:pStyle w:val="Default"/>
        <w:numPr>
          <w:ilvl w:val="0"/>
          <w:numId w:val="4"/>
        </w:numPr>
        <w:spacing w:line="360" w:lineRule="auto"/>
        <w:rPr>
          <w:rFonts w:ascii="Times New Roman" w:hAnsi="Times New Roman"/>
        </w:rPr>
      </w:pPr>
      <w:r w:rsidRPr="00282302">
        <w:rPr>
          <w:rFonts w:ascii="Times New Roman" w:hAnsi="Times New Roman"/>
        </w:rPr>
        <w:t xml:space="preserve">Able to communicate effectively both verbally and in writing. </w:t>
      </w:r>
    </w:p>
    <w:p w:rsidR="00922645" w:rsidRPr="00282302" w:rsidRDefault="00922645" w:rsidP="00E2612F">
      <w:pPr>
        <w:pStyle w:val="Default"/>
        <w:numPr>
          <w:ilvl w:val="0"/>
          <w:numId w:val="4"/>
        </w:numPr>
        <w:spacing w:line="360" w:lineRule="auto"/>
        <w:rPr>
          <w:rFonts w:ascii="Times New Roman" w:hAnsi="Times New Roman"/>
        </w:rPr>
      </w:pPr>
      <w:r w:rsidRPr="00282302">
        <w:rPr>
          <w:rFonts w:ascii="Times New Roman" w:hAnsi="Times New Roman"/>
        </w:rPr>
        <w:t xml:space="preserve">Flexible and adaptable. </w:t>
      </w:r>
    </w:p>
    <w:p w:rsidR="00922645" w:rsidRPr="00282302" w:rsidRDefault="00922645" w:rsidP="00E2612F">
      <w:pPr>
        <w:pStyle w:val="Default"/>
        <w:numPr>
          <w:ilvl w:val="0"/>
          <w:numId w:val="4"/>
        </w:numPr>
        <w:spacing w:line="360" w:lineRule="auto"/>
        <w:rPr>
          <w:rFonts w:ascii="Times New Roman" w:hAnsi="Times New Roman"/>
        </w:rPr>
      </w:pPr>
      <w:r w:rsidRPr="00282302">
        <w:rPr>
          <w:rFonts w:ascii="Times New Roman" w:hAnsi="Times New Roman"/>
        </w:rPr>
        <w:t xml:space="preserve">Considerate and patient. </w:t>
      </w:r>
    </w:p>
    <w:p w:rsidR="00922645" w:rsidRPr="00282302" w:rsidRDefault="00922645" w:rsidP="007E1731">
      <w:pPr>
        <w:pStyle w:val="Default"/>
        <w:numPr>
          <w:ilvl w:val="0"/>
          <w:numId w:val="4"/>
        </w:numPr>
        <w:spacing w:line="360" w:lineRule="auto"/>
        <w:rPr>
          <w:rFonts w:ascii="Times New Roman" w:hAnsi="Times New Roman"/>
        </w:rPr>
      </w:pPr>
      <w:r w:rsidRPr="00282302">
        <w:rPr>
          <w:rFonts w:ascii="Times New Roman" w:hAnsi="Times New Roman"/>
        </w:rPr>
        <w:t>Enjoy working with its all manner.</w:t>
      </w:r>
    </w:p>
    <w:p w:rsidR="00922645" w:rsidRPr="00282302" w:rsidRDefault="00922645" w:rsidP="007E1731">
      <w:pPr>
        <w:pStyle w:val="Default"/>
        <w:numPr>
          <w:ilvl w:val="0"/>
          <w:numId w:val="4"/>
        </w:numPr>
        <w:spacing w:line="360" w:lineRule="auto"/>
        <w:rPr>
          <w:rFonts w:ascii="Times New Roman" w:hAnsi="Times New Roman"/>
        </w:rPr>
      </w:pPr>
      <w:r w:rsidRPr="00282302">
        <w:rPr>
          <w:rFonts w:ascii="Times New Roman" w:hAnsi="Times New Roman"/>
        </w:rPr>
        <w:t xml:space="preserve">Can involve and inspire co-workers from all levels. </w:t>
      </w:r>
    </w:p>
    <w:p w:rsidR="00922645" w:rsidRDefault="00922645" w:rsidP="002824A7">
      <w:pPr>
        <w:pStyle w:val="Default"/>
        <w:numPr>
          <w:ilvl w:val="0"/>
          <w:numId w:val="4"/>
        </w:numPr>
        <w:spacing w:line="360" w:lineRule="auto"/>
        <w:rPr>
          <w:rFonts w:ascii="Times New Roman" w:hAnsi="Times New Roman"/>
        </w:rPr>
      </w:pPr>
      <w:r w:rsidRPr="00282302">
        <w:rPr>
          <w:rFonts w:ascii="Times New Roman" w:hAnsi="Times New Roman"/>
        </w:rPr>
        <w:t>Able to stay calm in all situations</w:t>
      </w:r>
    </w:p>
    <w:p w:rsidR="00922645" w:rsidRPr="00922A01" w:rsidRDefault="00922645" w:rsidP="00D1206E">
      <w:pPr>
        <w:spacing w:after="0" w:line="360" w:lineRule="auto"/>
        <w:rPr>
          <w:rFonts w:ascii="Times New Roman" w:hAnsi="Times New Roman" w:cs="Times New Roman"/>
          <w:b/>
          <w:bCs/>
          <w:color w:val="333399"/>
          <w:sz w:val="24"/>
          <w:szCs w:val="24"/>
          <w:u w:val="single"/>
        </w:rPr>
      </w:pPr>
      <w:r w:rsidRPr="00922A01">
        <w:rPr>
          <w:rFonts w:ascii="Times New Roman" w:hAnsi="Times New Roman" w:cs="Times New Roman"/>
          <w:b/>
          <w:bCs/>
          <w:color w:val="333399"/>
          <w:sz w:val="24"/>
          <w:szCs w:val="24"/>
          <w:u w:val="single"/>
        </w:rPr>
        <w:t>Passport Details</w:t>
      </w:r>
    </w:p>
    <w:p w:rsidR="00922645" w:rsidRPr="00D1206E" w:rsidRDefault="00922645" w:rsidP="00D1206E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1206E">
        <w:rPr>
          <w:rFonts w:ascii="Times New Roman" w:hAnsi="Times New Roman" w:cs="Times New Roman"/>
          <w:color w:val="000000"/>
          <w:sz w:val="24"/>
          <w:szCs w:val="24"/>
        </w:rPr>
        <w:t>Passport No</w:t>
      </w:r>
      <w:r w:rsidRPr="00D1206E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D1206E">
        <w:rPr>
          <w:rFonts w:ascii="Times New Roman" w:hAnsi="Times New Roman" w:cs="Times New Roman"/>
          <w:color w:val="000000"/>
          <w:sz w:val="24"/>
          <w:szCs w:val="24"/>
        </w:rPr>
        <w:tab/>
        <w:t>: N006532148</w:t>
      </w:r>
    </w:p>
    <w:p w:rsidR="00922645" w:rsidRPr="00D1206E" w:rsidRDefault="00922645" w:rsidP="00D1206E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1206E">
        <w:rPr>
          <w:rFonts w:ascii="Times New Roman" w:hAnsi="Times New Roman" w:cs="Times New Roman"/>
          <w:color w:val="000000"/>
          <w:sz w:val="24"/>
          <w:szCs w:val="24"/>
        </w:rPr>
        <w:t>Issue Date</w:t>
      </w:r>
      <w:r w:rsidRPr="00D1206E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D1206E">
        <w:rPr>
          <w:rFonts w:ascii="Times New Roman" w:hAnsi="Times New Roman" w:cs="Times New Roman"/>
          <w:color w:val="000000"/>
          <w:sz w:val="24"/>
          <w:szCs w:val="24"/>
        </w:rPr>
        <w:tab/>
        <w:t>: 25/10/2011</w:t>
      </w:r>
    </w:p>
    <w:p w:rsidR="00922645" w:rsidRPr="00D1206E" w:rsidRDefault="00922645" w:rsidP="00D1206E">
      <w:pPr>
        <w:spacing w:after="0" w:line="360" w:lineRule="auto"/>
        <w:rPr>
          <w:rFonts w:ascii="Times New Roman" w:hAnsi="Times New Roman" w:cs="Times New Roman"/>
          <w:color w:val="333399"/>
          <w:sz w:val="24"/>
          <w:szCs w:val="24"/>
          <w:lang w:bidi="ar-AE"/>
        </w:rPr>
      </w:pPr>
      <w:r w:rsidRPr="00D1206E">
        <w:rPr>
          <w:rFonts w:ascii="Times New Roman" w:hAnsi="Times New Roman" w:cs="Times New Roman"/>
          <w:color w:val="000000"/>
          <w:sz w:val="24"/>
          <w:szCs w:val="24"/>
        </w:rPr>
        <w:t>Expiry Date</w:t>
      </w:r>
      <w:r w:rsidRPr="00D1206E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D1206E">
        <w:rPr>
          <w:rFonts w:ascii="Times New Roman" w:hAnsi="Times New Roman" w:cs="Times New Roman"/>
          <w:color w:val="000000"/>
          <w:sz w:val="24"/>
          <w:szCs w:val="24"/>
        </w:rPr>
        <w:tab/>
        <w:t>: 24/10/2017</w:t>
      </w:r>
    </w:p>
    <w:p w:rsidR="00922645" w:rsidRPr="00922A01" w:rsidRDefault="00922645" w:rsidP="006A75F3">
      <w:pPr>
        <w:spacing w:after="0" w:line="360" w:lineRule="auto"/>
        <w:rPr>
          <w:rFonts w:ascii="Times New Roman" w:hAnsi="Times New Roman" w:cs="Times New Roman"/>
          <w:b/>
          <w:bCs/>
          <w:color w:val="333399"/>
          <w:sz w:val="24"/>
          <w:szCs w:val="24"/>
          <w:u w:val="single"/>
        </w:rPr>
      </w:pPr>
      <w:r w:rsidRPr="00922A01">
        <w:rPr>
          <w:rFonts w:ascii="Times New Roman" w:hAnsi="Times New Roman" w:cs="Times New Roman"/>
          <w:b/>
          <w:bCs/>
          <w:color w:val="333399"/>
          <w:sz w:val="24"/>
          <w:szCs w:val="24"/>
          <w:u w:val="single"/>
        </w:rPr>
        <w:t>Passport Details</w:t>
      </w:r>
    </w:p>
    <w:p w:rsidR="00922645" w:rsidRPr="00D1206E" w:rsidRDefault="00922645" w:rsidP="006A75F3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License </w:t>
      </w:r>
      <w:r w:rsidRPr="00D1206E">
        <w:rPr>
          <w:rFonts w:ascii="Times New Roman" w:hAnsi="Times New Roman" w:cs="Times New Roman"/>
          <w:color w:val="000000"/>
          <w:sz w:val="24"/>
          <w:szCs w:val="24"/>
        </w:rPr>
        <w:t>No</w:t>
      </w:r>
      <w:r w:rsidRPr="00D1206E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D1206E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color w:val="000000"/>
          <w:sz w:val="24"/>
          <w:szCs w:val="24"/>
        </w:rPr>
        <w:t>597256</w:t>
      </w:r>
    </w:p>
    <w:p w:rsidR="00922645" w:rsidRPr="00D1206E" w:rsidRDefault="00922645" w:rsidP="006A75F3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1206E">
        <w:rPr>
          <w:rFonts w:ascii="Times New Roman" w:hAnsi="Times New Roman" w:cs="Times New Roman"/>
          <w:color w:val="000000"/>
          <w:sz w:val="24"/>
          <w:szCs w:val="24"/>
        </w:rPr>
        <w:t>Issue Date</w:t>
      </w:r>
      <w:r w:rsidRPr="00D1206E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D1206E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color w:val="000000"/>
          <w:sz w:val="24"/>
          <w:szCs w:val="24"/>
        </w:rPr>
        <w:t>14/05/2008</w:t>
      </w:r>
    </w:p>
    <w:p w:rsidR="00922645" w:rsidRPr="00D1206E" w:rsidRDefault="00922645" w:rsidP="006A75F3">
      <w:pPr>
        <w:spacing w:after="0" w:line="360" w:lineRule="auto"/>
        <w:rPr>
          <w:rFonts w:ascii="Times New Roman" w:hAnsi="Times New Roman" w:cs="Times New Roman"/>
          <w:color w:val="333399"/>
          <w:sz w:val="24"/>
          <w:szCs w:val="24"/>
          <w:lang w:bidi="ar-AE"/>
        </w:rPr>
      </w:pPr>
      <w:r w:rsidRPr="00D1206E">
        <w:rPr>
          <w:rFonts w:ascii="Times New Roman" w:hAnsi="Times New Roman" w:cs="Times New Roman"/>
          <w:color w:val="000000"/>
          <w:sz w:val="24"/>
          <w:szCs w:val="24"/>
        </w:rPr>
        <w:t>Expiry Date</w:t>
      </w:r>
      <w:r w:rsidRPr="00D1206E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D1206E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color w:val="000000"/>
          <w:sz w:val="24"/>
          <w:szCs w:val="24"/>
        </w:rPr>
        <w:t>15/05/2021</w:t>
      </w:r>
    </w:p>
    <w:p w:rsidR="00922645" w:rsidRPr="00282302" w:rsidRDefault="00922645" w:rsidP="00D1206E">
      <w:pPr>
        <w:pStyle w:val="Default"/>
        <w:spacing w:line="360" w:lineRule="auto"/>
        <w:rPr>
          <w:rFonts w:ascii="Times New Roman" w:hAnsi="Times New Roman"/>
        </w:rPr>
      </w:pPr>
    </w:p>
    <w:p w:rsidR="00922645" w:rsidRPr="00922A01" w:rsidRDefault="00922645" w:rsidP="00E63C66">
      <w:pPr>
        <w:spacing w:after="0" w:line="360" w:lineRule="auto"/>
        <w:rPr>
          <w:rFonts w:ascii="Times New Roman" w:hAnsi="Times New Roman" w:cs="Times New Roman"/>
          <w:color w:val="333399"/>
          <w:sz w:val="24"/>
          <w:szCs w:val="24"/>
          <w:lang w:bidi="ar-AE"/>
        </w:rPr>
      </w:pPr>
      <w:r w:rsidRPr="00922A01">
        <w:rPr>
          <w:rFonts w:ascii="Times New Roman" w:hAnsi="Times New Roman" w:cs="Times New Roman"/>
          <w:b/>
          <w:bCs/>
          <w:color w:val="333399"/>
          <w:sz w:val="24"/>
          <w:szCs w:val="24"/>
          <w:u w:val="single"/>
        </w:rPr>
        <w:t>Declaration</w:t>
      </w:r>
    </w:p>
    <w:p w:rsidR="00922645" w:rsidRPr="00282302" w:rsidRDefault="00922645" w:rsidP="002824A7">
      <w:pPr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282302">
        <w:rPr>
          <w:rFonts w:ascii="Times New Roman" w:hAnsi="Times New Roman" w:cs="Times New Roman"/>
          <w:b/>
          <w:bCs/>
          <w:color w:val="000000"/>
          <w:sz w:val="24"/>
          <w:szCs w:val="24"/>
        </w:rPr>
        <w:t>I hereby certify that the above mentioned details are true to my best of my knowledge and belief.</w:t>
      </w:r>
      <w:r w:rsidRPr="00F25E75">
        <w:rPr>
          <w:rFonts w:ascii="Times New Roman" w:hAnsi="Times New Roman" w:cs="Times New Roman"/>
          <w:vanish/>
          <w:color w:val="000000"/>
          <w:sz w:val="24"/>
          <w:szCs w:val="24"/>
        </w:rPr>
        <w:pict>
          <v:shape id="_x0000_i1025" type="#_x0000_t75" style="width:11.25pt;height:11.25pt" o:bullet="t">
            <v:imagedata r:id="rId8" o:title=""/>
          </v:shape>
        </w:pict>
      </w:r>
      <w:r w:rsidRPr="00F25E75">
        <w:rPr>
          <w:rFonts w:ascii="Times New Roman" w:hAnsi="Times New Roman" w:cs="Times New Roman"/>
          <w:vanish/>
          <w:color w:val="000000"/>
          <w:sz w:val="24"/>
          <w:szCs w:val="24"/>
        </w:rPr>
        <w:pict>
          <v:shape id="_x0000_i1026" type="#_x0000_t75" style="width:11.25pt;height:11.25pt" o:bullet="t">
            <v:imagedata r:id="rId9" o:title=""/>
          </v:shape>
        </w:pict>
      </w:r>
      <w:bookmarkStart w:id="0" w:name="_PictureBullets"/>
      <w:r w:rsidRPr="00257119">
        <w:rPr>
          <w:vanish/>
          <w:sz w:val="20"/>
          <w:szCs w:val="20"/>
        </w:rPr>
        <w:pict>
          <v:shape id="_x0000_i1027" type="#_x0000_t75" style="width:11.25pt;height:11.25pt" o:bullet="t">
            <v:imagedata r:id="rId8" o:title=""/>
          </v:shape>
        </w:pict>
      </w:r>
      <w:bookmarkEnd w:id="0"/>
    </w:p>
    <w:sectPr w:rsidR="00922645" w:rsidRPr="00282302" w:rsidSect="00D1206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2645" w:rsidRDefault="00922645" w:rsidP="000834A6">
      <w:pPr>
        <w:spacing w:after="0" w:line="240" w:lineRule="auto"/>
      </w:pPr>
      <w:r>
        <w:separator/>
      </w:r>
    </w:p>
  </w:endnote>
  <w:endnote w:type="continuationSeparator" w:id="1">
    <w:p w:rsidR="00922645" w:rsidRDefault="00922645" w:rsidP="000834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2645" w:rsidRDefault="00922645" w:rsidP="000834A6">
      <w:pPr>
        <w:spacing w:after="0" w:line="240" w:lineRule="auto"/>
      </w:pPr>
      <w:r>
        <w:separator/>
      </w:r>
    </w:p>
  </w:footnote>
  <w:footnote w:type="continuationSeparator" w:id="1">
    <w:p w:rsidR="00922645" w:rsidRDefault="00922645" w:rsidP="000834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D138D3D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20564C5F"/>
    <w:multiLevelType w:val="hybridMultilevel"/>
    <w:tmpl w:val="16368266"/>
    <w:lvl w:ilvl="0" w:tplc="04090007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881449"/>
    <w:multiLevelType w:val="hybridMultilevel"/>
    <w:tmpl w:val="B7E2F1FC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26194784"/>
    <w:multiLevelType w:val="hybridMultilevel"/>
    <w:tmpl w:val="87FC32D8"/>
    <w:lvl w:ilvl="0" w:tplc="04090007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29E1641"/>
    <w:multiLevelType w:val="hybridMultilevel"/>
    <w:tmpl w:val="CC38FEE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047F62"/>
    <w:multiLevelType w:val="hybridMultilevel"/>
    <w:tmpl w:val="669E2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D823FDF"/>
    <w:multiLevelType w:val="hybridMultilevel"/>
    <w:tmpl w:val="12664176"/>
    <w:lvl w:ilvl="0" w:tplc="04090007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6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D72D4"/>
    <w:rsid w:val="00000941"/>
    <w:rsid w:val="00000D9B"/>
    <w:rsid w:val="00005F83"/>
    <w:rsid w:val="000224FF"/>
    <w:rsid w:val="00025090"/>
    <w:rsid w:val="00046AA0"/>
    <w:rsid w:val="000745BB"/>
    <w:rsid w:val="000834A6"/>
    <w:rsid w:val="000855F0"/>
    <w:rsid w:val="00090F5F"/>
    <w:rsid w:val="000B182C"/>
    <w:rsid w:val="000B7912"/>
    <w:rsid w:val="000C7B8E"/>
    <w:rsid w:val="001004BF"/>
    <w:rsid w:val="00105066"/>
    <w:rsid w:val="001122CB"/>
    <w:rsid w:val="001128D7"/>
    <w:rsid w:val="001255A7"/>
    <w:rsid w:val="00147E11"/>
    <w:rsid w:val="00160BFB"/>
    <w:rsid w:val="00162EEE"/>
    <w:rsid w:val="0018399A"/>
    <w:rsid w:val="001959BC"/>
    <w:rsid w:val="001D796C"/>
    <w:rsid w:val="00205C6A"/>
    <w:rsid w:val="00213D71"/>
    <w:rsid w:val="00237B66"/>
    <w:rsid w:val="0024445F"/>
    <w:rsid w:val="00257119"/>
    <w:rsid w:val="0026693A"/>
    <w:rsid w:val="00282302"/>
    <w:rsid w:val="002824A7"/>
    <w:rsid w:val="002A3011"/>
    <w:rsid w:val="002C0CCB"/>
    <w:rsid w:val="002C1D43"/>
    <w:rsid w:val="002C5B4A"/>
    <w:rsid w:val="00300B41"/>
    <w:rsid w:val="003026F7"/>
    <w:rsid w:val="003111A9"/>
    <w:rsid w:val="003312D6"/>
    <w:rsid w:val="003342E3"/>
    <w:rsid w:val="00336A59"/>
    <w:rsid w:val="003448E9"/>
    <w:rsid w:val="0035079F"/>
    <w:rsid w:val="00351E5B"/>
    <w:rsid w:val="003675A1"/>
    <w:rsid w:val="00367A00"/>
    <w:rsid w:val="00375FC6"/>
    <w:rsid w:val="00376EA8"/>
    <w:rsid w:val="003D0EA2"/>
    <w:rsid w:val="003F44FA"/>
    <w:rsid w:val="003F7137"/>
    <w:rsid w:val="00405E22"/>
    <w:rsid w:val="00413D77"/>
    <w:rsid w:val="00426293"/>
    <w:rsid w:val="00441DEA"/>
    <w:rsid w:val="004706C5"/>
    <w:rsid w:val="00486294"/>
    <w:rsid w:val="004A1DEA"/>
    <w:rsid w:val="004A70CF"/>
    <w:rsid w:val="004B356D"/>
    <w:rsid w:val="004D2144"/>
    <w:rsid w:val="004D236A"/>
    <w:rsid w:val="004E52A4"/>
    <w:rsid w:val="004F19EC"/>
    <w:rsid w:val="00507D72"/>
    <w:rsid w:val="00513EBA"/>
    <w:rsid w:val="00526823"/>
    <w:rsid w:val="00560337"/>
    <w:rsid w:val="00573741"/>
    <w:rsid w:val="005821CB"/>
    <w:rsid w:val="00582CA3"/>
    <w:rsid w:val="00585E71"/>
    <w:rsid w:val="005B4350"/>
    <w:rsid w:val="005C1D6D"/>
    <w:rsid w:val="005D2399"/>
    <w:rsid w:val="005E1412"/>
    <w:rsid w:val="005E5A08"/>
    <w:rsid w:val="005F17CF"/>
    <w:rsid w:val="00607299"/>
    <w:rsid w:val="00611080"/>
    <w:rsid w:val="00614C44"/>
    <w:rsid w:val="006173DC"/>
    <w:rsid w:val="00622FF0"/>
    <w:rsid w:val="0067601F"/>
    <w:rsid w:val="00684C44"/>
    <w:rsid w:val="006A75F3"/>
    <w:rsid w:val="006C3780"/>
    <w:rsid w:val="006D09BB"/>
    <w:rsid w:val="006D6960"/>
    <w:rsid w:val="006E1BB5"/>
    <w:rsid w:val="00702ECC"/>
    <w:rsid w:val="0071186C"/>
    <w:rsid w:val="00750071"/>
    <w:rsid w:val="00752E81"/>
    <w:rsid w:val="007571A6"/>
    <w:rsid w:val="0076077A"/>
    <w:rsid w:val="00787235"/>
    <w:rsid w:val="00790D69"/>
    <w:rsid w:val="00795D72"/>
    <w:rsid w:val="007A789A"/>
    <w:rsid w:val="007C70AE"/>
    <w:rsid w:val="007E1731"/>
    <w:rsid w:val="00815380"/>
    <w:rsid w:val="00834328"/>
    <w:rsid w:val="008565CD"/>
    <w:rsid w:val="008864A7"/>
    <w:rsid w:val="008B05B1"/>
    <w:rsid w:val="008B18EB"/>
    <w:rsid w:val="008B3344"/>
    <w:rsid w:val="008C6971"/>
    <w:rsid w:val="008E2CD5"/>
    <w:rsid w:val="008E6200"/>
    <w:rsid w:val="009202D0"/>
    <w:rsid w:val="00922645"/>
    <w:rsid w:val="00922A01"/>
    <w:rsid w:val="00925265"/>
    <w:rsid w:val="00932495"/>
    <w:rsid w:val="009347F4"/>
    <w:rsid w:val="00954389"/>
    <w:rsid w:val="009735B9"/>
    <w:rsid w:val="00976C11"/>
    <w:rsid w:val="00984131"/>
    <w:rsid w:val="009B04AA"/>
    <w:rsid w:val="00A06D87"/>
    <w:rsid w:val="00A20365"/>
    <w:rsid w:val="00A22822"/>
    <w:rsid w:val="00A37DBF"/>
    <w:rsid w:val="00A37F26"/>
    <w:rsid w:val="00A53967"/>
    <w:rsid w:val="00A5644A"/>
    <w:rsid w:val="00A633A3"/>
    <w:rsid w:val="00A63583"/>
    <w:rsid w:val="00A74969"/>
    <w:rsid w:val="00AA6DB5"/>
    <w:rsid w:val="00AB202E"/>
    <w:rsid w:val="00AB3E6C"/>
    <w:rsid w:val="00AD4122"/>
    <w:rsid w:val="00AE30BE"/>
    <w:rsid w:val="00AF6B92"/>
    <w:rsid w:val="00B02D72"/>
    <w:rsid w:val="00B05D2A"/>
    <w:rsid w:val="00B1145A"/>
    <w:rsid w:val="00B12A0D"/>
    <w:rsid w:val="00B17FB9"/>
    <w:rsid w:val="00B4402B"/>
    <w:rsid w:val="00B72457"/>
    <w:rsid w:val="00B908BB"/>
    <w:rsid w:val="00BD15CB"/>
    <w:rsid w:val="00BD72D4"/>
    <w:rsid w:val="00BE350A"/>
    <w:rsid w:val="00C053A5"/>
    <w:rsid w:val="00C1174E"/>
    <w:rsid w:val="00C143B3"/>
    <w:rsid w:val="00C50D89"/>
    <w:rsid w:val="00C5431D"/>
    <w:rsid w:val="00C5608E"/>
    <w:rsid w:val="00C60493"/>
    <w:rsid w:val="00C64182"/>
    <w:rsid w:val="00C75E4E"/>
    <w:rsid w:val="00C7659F"/>
    <w:rsid w:val="00C806A7"/>
    <w:rsid w:val="00C940E2"/>
    <w:rsid w:val="00CB6B28"/>
    <w:rsid w:val="00CB7D7B"/>
    <w:rsid w:val="00CC6C61"/>
    <w:rsid w:val="00CC757B"/>
    <w:rsid w:val="00CE26B4"/>
    <w:rsid w:val="00CF5F8C"/>
    <w:rsid w:val="00D075DA"/>
    <w:rsid w:val="00D07763"/>
    <w:rsid w:val="00D1206E"/>
    <w:rsid w:val="00D241D1"/>
    <w:rsid w:val="00D3353D"/>
    <w:rsid w:val="00D56D6A"/>
    <w:rsid w:val="00DB072F"/>
    <w:rsid w:val="00DD1AFA"/>
    <w:rsid w:val="00DD5222"/>
    <w:rsid w:val="00DD7CFA"/>
    <w:rsid w:val="00DE1BD4"/>
    <w:rsid w:val="00DF71B9"/>
    <w:rsid w:val="00E045C9"/>
    <w:rsid w:val="00E21784"/>
    <w:rsid w:val="00E21B1B"/>
    <w:rsid w:val="00E25612"/>
    <w:rsid w:val="00E2612F"/>
    <w:rsid w:val="00E4027F"/>
    <w:rsid w:val="00E5666E"/>
    <w:rsid w:val="00E5693D"/>
    <w:rsid w:val="00E63C66"/>
    <w:rsid w:val="00ED54FC"/>
    <w:rsid w:val="00EE0336"/>
    <w:rsid w:val="00EE542D"/>
    <w:rsid w:val="00F035B0"/>
    <w:rsid w:val="00F11C03"/>
    <w:rsid w:val="00F21A60"/>
    <w:rsid w:val="00F25E75"/>
    <w:rsid w:val="00F463B2"/>
    <w:rsid w:val="00F46C27"/>
    <w:rsid w:val="00F50FD9"/>
    <w:rsid w:val="00F82DE3"/>
    <w:rsid w:val="00F8306D"/>
    <w:rsid w:val="00F974E6"/>
    <w:rsid w:val="00FA0EC5"/>
    <w:rsid w:val="00FA4C45"/>
    <w:rsid w:val="00FB302B"/>
    <w:rsid w:val="00FB614D"/>
    <w:rsid w:val="00FE2890"/>
    <w:rsid w:val="00FE6C61"/>
    <w:rsid w:val="00FF0129"/>
    <w:rsid w:val="00FF3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45C9"/>
    <w:pPr>
      <w:spacing w:after="200" w:line="276" w:lineRule="auto"/>
    </w:p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790D69"/>
    <w:pPr>
      <w:keepNext/>
      <w:widowControl w:val="0"/>
      <w:pBdr>
        <w:top w:val="single" w:sz="6" w:space="0" w:color="auto"/>
      </w:pBdr>
      <w:autoSpaceDE w:val="0"/>
      <w:autoSpaceDN w:val="0"/>
      <w:adjustRightInd w:val="0"/>
      <w:spacing w:after="0" w:line="240" w:lineRule="auto"/>
      <w:outlineLvl w:val="1"/>
    </w:pPr>
    <w:rPr>
      <w:rFonts w:cs="Times New Roman"/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790D69"/>
    <w:pPr>
      <w:keepNext/>
      <w:spacing w:before="240" w:after="60" w:line="240" w:lineRule="auto"/>
      <w:outlineLvl w:val="3"/>
    </w:pPr>
    <w:rPr>
      <w:rFonts w:cs="Times New Roman"/>
      <w:b/>
      <w:bCs/>
      <w:sz w:val="28"/>
      <w:szCs w:val="28"/>
      <w:lang w:val="en-GB" w:eastAsia="es-E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5E5A08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5E5A08"/>
    <w:rPr>
      <w:rFonts w:ascii="Calibri" w:hAnsi="Calibri" w:cs="Arial"/>
      <w:b/>
      <w:bCs/>
      <w:sz w:val="28"/>
      <w:szCs w:val="28"/>
    </w:rPr>
  </w:style>
  <w:style w:type="character" w:customStyle="1" w:styleId="shorttext">
    <w:name w:val="short_text"/>
    <w:basedOn w:val="DefaultParagraphFont"/>
    <w:uiPriority w:val="99"/>
    <w:rsid w:val="00046AA0"/>
    <w:rPr>
      <w:rFonts w:cs="Times New Roman"/>
    </w:rPr>
  </w:style>
  <w:style w:type="character" w:customStyle="1" w:styleId="hps">
    <w:name w:val="hps"/>
    <w:basedOn w:val="DefaultParagraphFont"/>
    <w:uiPriority w:val="99"/>
    <w:rsid w:val="00046AA0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336A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36A5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0834A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834A6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0834A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834A6"/>
    <w:rPr>
      <w:rFonts w:cs="Times New Roman"/>
    </w:rPr>
  </w:style>
  <w:style w:type="paragraph" w:styleId="ListParagraph">
    <w:name w:val="List Paragraph"/>
    <w:basedOn w:val="Normal"/>
    <w:uiPriority w:val="99"/>
    <w:qFormat/>
    <w:rsid w:val="00090F5F"/>
    <w:pPr>
      <w:ind w:left="720"/>
    </w:pPr>
  </w:style>
  <w:style w:type="paragraph" w:styleId="BodyText2">
    <w:name w:val="Body Text 2"/>
    <w:basedOn w:val="Normal"/>
    <w:link w:val="BodyText2Char"/>
    <w:uiPriority w:val="99"/>
    <w:semiHidden/>
    <w:rsid w:val="00E21B1B"/>
    <w:pPr>
      <w:spacing w:after="0" w:line="240" w:lineRule="auto"/>
    </w:pPr>
    <w:rPr>
      <w:rFonts w:ascii="Times New Roman" w:eastAsia="Times New Roman" w:hAnsi="Times New Roman" w:cs="Times New Roman"/>
      <w:i/>
      <w:iCs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E21B1B"/>
    <w:rPr>
      <w:rFonts w:ascii="Times New Roman" w:hAnsi="Times New Roman" w:cs="Times New Roman"/>
      <w:i/>
      <w:iCs/>
    </w:rPr>
  </w:style>
  <w:style w:type="paragraph" w:styleId="ListBullet">
    <w:name w:val="List Bullet"/>
    <w:basedOn w:val="Normal"/>
    <w:uiPriority w:val="99"/>
    <w:rsid w:val="002A3011"/>
    <w:pPr>
      <w:numPr>
        <w:numId w:val="1"/>
      </w:numPr>
      <w:tabs>
        <w:tab w:val="clear" w:pos="360"/>
        <w:tab w:val="num" w:pos="720"/>
      </w:tabs>
    </w:pPr>
  </w:style>
  <w:style w:type="paragraph" w:customStyle="1" w:styleId="Default">
    <w:name w:val="Default"/>
    <w:uiPriority w:val="99"/>
    <w:rsid w:val="00E2612F"/>
    <w:pPr>
      <w:autoSpaceDE w:val="0"/>
      <w:autoSpaceDN w:val="0"/>
      <w:adjustRightInd w:val="0"/>
    </w:pPr>
    <w:rPr>
      <w:rFonts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6138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2</Pages>
  <Words>333</Words>
  <Characters>1904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ALREDA</cp:lastModifiedBy>
  <cp:revision>2</cp:revision>
  <cp:lastPrinted>2014-09-11T07:04:00Z</cp:lastPrinted>
  <dcterms:created xsi:type="dcterms:W3CDTF">2014-09-24T13:26:00Z</dcterms:created>
  <dcterms:modified xsi:type="dcterms:W3CDTF">2014-09-24T13:26:00Z</dcterms:modified>
</cp:coreProperties>
</file>